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le for document title, picture of plane tickets and form use instructions"/>
      </w:tblPr>
      <w:tblGrid>
        <w:gridCol w:w="2698"/>
        <w:gridCol w:w="6662"/>
      </w:tblGrid>
      <w:tr w:rsidR="00E70901" w14:paraId="416C5850" w14:textId="77777777" w:rsidTr="004A5EC2">
        <w:tc>
          <w:tcPr>
            <w:tcW w:w="2698" w:type="dxa"/>
            <w:vAlign w:val="bottom"/>
          </w:tcPr>
          <w:p w14:paraId="4EA2B64D" w14:textId="2A3E1282" w:rsidR="00E70901" w:rsidRDefault="00E70901"/>
        </w:tc>
        <w:tc>
          <w:tcPr>
            <w:tcW w:w="6662" w:type="dxa"/>
            <w:vAlign w:val="bottom"/>
          </w:tcPr>
          <w:p w14:paraId="53388269" w14:textId="1AC8AD75" w:rsidR="00E70901" w:rsidRPr="00AF46CD" w:rsidRDefault="00000000" w:rsidP="006F7009">
            <w:pPr>
              <w:pStyle w:val="Title"/>
              <w:rPr>
                <w:rFonts w:ascii="Futura Medium" w:hAnsi="Futura Medium" w:cs="Futura Medium"/>
                <w:color w:val="000000" w:themeColor="text1"/>
              </w:rPr>
            </w:pPr>
            <w:sdt>
              <w:sdtPr>
                <w:rPr>
                  <w:rFonts w:ascii="Futura Medium" w:eastAsiaTheme="minorHAnsi" w:hAnsi="Futura Medium" w:cs="Futura Medium" w:hint="cs"/>
                  <w:color w:val="000000" w:themeColor="text1"/>
                  <w:sz w:val="24"/>
                  <w:szCs w:val="24"/>
                  <w:lang w:eastAsia="en-US"/>
                </w:rPr>
                <w:alias w:val="Enter title:"/>
                <w:tag w:val="Enter title:"/>
                <w:id w:val="1003319540"/>
                <w:placeholder>
                  <w:docPart w:val="BB86526E750AF14FA5DA4A1F5F52818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Content>
                <w:r w:rsidR="004400B4" w:rsidRPr="006F7009">
                  <w:rPr>
                    <w:rFonts w:ascii="Futura Medium" w:eastAsiaTheme="minorHAnsi" w:hAnsi="Futura Medium" w:cs="Futura Medium"/>
                    <w:color w:val="000000" w:themeColor="text1"/>
                    <w:sz w:val="24"/>
                    <w:szCs w:val="24"/>
                    <w:lang w:eastAsia="en-US"/>
                  </w:rPr>
                  <w:t>QUOTE REQUEST / NEW PRODUCT SELECTION FORM</w:t>
                </w:r>
              </w:sdtContent>
            </w:sdt>
          </w:p>
          <w:p w14:paraId="3A66A990" w14:textId="60179EAA" w:rsidR="004400B4" w:rsidRPr="00AF46CD" w:rsidRDefault="004400B4" w:rsidP="006F7009">
            <w:pPr>
              <w:jc w:val="right"/>
              <w:rPr>
                <w:rFonts w:ascii="Adobe Caslon Pro" w:hAnsi="Adobe Caslon Pro"/>
                <w:color w:val="000000" w:themeColor="text1"/>
                <w:sz w:val="20"/>
                <w:szCs w:val="20"/>
              </w:rPr>
            </w:pPr>
            <w:r w:rsidRPr="009D150A">
              <w:rPr>
                <w:rFonts w:ascii="Adobe Caslon Pro" w:eastAsia="Times New Roman" w:hAnsi="Adobe Caslon Pro" w:cs="Times New Roman"/>
                <w:color w:val="000000" w:themeColor="text1"/>
                <w:sz w:val="20"/>
                <w:szCs w:val="20"/>
                <w:shd w:val="clear" w:color="auto" w:fill="FFFFFF"/>
              </w:rPr>
              <w:t>Please provide as much information as possible so that we can assist you in selecting the right product for your application</w:t>
            </w:r>
            <w:r w:rsidRPr="00AF46CD">
              <w:rPr>
                <w:rFonts w:ascii="Adobe Caslon Pro" w:hAnsi="Adobe Caslon Pro"/>
                <w:color w:val="000000" w:themeColor="text1"/>
                <w:sz w:val="20"/>
                <w:szCs w:val="20"/>
              </w:rPr>
              <w:t>:</w:t>
            </w:r>
          </w:p>
          <w:p w14:paraId="39EFD933" w14:textId="613C445D" w:rsidR="00115442" w:rsidRPr="00AF46CD" w:rsidRDefault="00115442" w:rsidP="006F7009">
            <w:pPr>
              <w:pStyle w:val="Subtitle"/>
              <w:ind w:left="72"/>
              <w:rPr>
                <w:rFonts w:ascii="Futura Medium" w:hAnsi="Futura Medium" w:cs="Futura Medium"/>
                <w:color w:val="000000" w:themeColor="text1"/>
              </w:rPr>
            </w:pPr>
          </w:p>
        </w:tc>
      </w:tr>
    </w:tbl>
    <w:p w14:paraId="7484C648" w14:textId="61923EEB" w:rsidR="00E70901" w:rsidRPr="00AF46CD" w:rsidRDefault="004400B4">
      <w:pPr>
        <w:pStyle w:val="Heading1"/>
        <w:rPr>
          <w:color w:val="000000" w:themeColor="text1"/>
        </w:rPr>
      </w:pPr>
      <w:r w:rsidRPr="00AF46CD">
        <w:rPr>
          <w:color w:val="000000" w:themeColor="text1"/>
        </w:rPr>
        <w:t>CONTACT INFORMATION</w:t>
      </w:r>
    </w:p>
    <w:tbl>
      <w:tblPr>
        <w:tblStyle w:val="ListTable6Colorful-Accent1"/>
        <w:tblW w:w="5000" w:type="pct"/>
        <w:tblLayout w:type="fixed"/>
        <w:tblLook w:val="04A0" w:firstRow="1" w:lastRow="0" w:firstColumn="1" w:lastColumn="0" w:noHBand="0" w:noVBand="1"/>
        <w:tblDescription w:val="Personal information table"/>
      </w:tblPr>
      <w:tblGrid>
        <w:gridCol w:w="4680"/>
        <w:gridCol w:w="4680"/>
      </w:tblGrid>
      <w:tr w:rsidR="00E70901" w14:paraId="3F8996AA" w14:textId="77777777" w:rsidTr="002D0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Futura Medium" w:hAnsi="Futura Medium" w:cs="Futura Medium" w:hint="cs"/>
              <w:color w:val="000000" w:themeColor="text1"/>
            </w:rPr>
            <w:alias w:val="Full name:"/>
            <w:tag w:val="Full name:"/>
            <w:id w:val="1405110044"/>
            <w:placeholder>
              <w:docPart w:val="88966EFBF8176848B75415BF6A5D403E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680" w:type="dxa"/>
              </w:tcPr>
              <w:p w14:paraId="24B7B477" w14:textId="77777777" w:rsidR="00E70901" w:rsidRPr="00AF46CD" w:rsidRDefault="005C237A" w:rsidP="00591903">
                <w:pPr>
                  <w:rPr>
                    <w:rFonts w:ascii="Futura Medium" w:hAnsi="Futura Medium" w:cs="Futura Medium"/>
                    <w:b w:val="0"/>
                    <w:bCs w:val="0"/>
                    <w:color w:val="000000" w:themeColor="text1"/>
                  </w:rPr>
                </w:pPr>
                <w:r w:rsidRPr="00AF46CD">
                  <w:rPr>
                    <w:rFonts w:ascii="Futura Medium" w:hAnsi="Futura Medium" w:cs="Futura Medium" w:hint="cs"/>
                    <w:b w:val="0"/>
                    <w:bCs w:val="0"/>
                    <w:color w:val="000000" w:themeColor="text1"/>
                  </w:rPr>
                  <w:t>Full name</w:t>
                </w:r>
              </w:p>
            </w:tc>
          </w:sdtContent>
        </w:sdt>
        <w:tc>
          <w:tcPr>
            <w:tcW w:w="4680" w:type="dxa"/>
          </w:tcPr>
          <w:p w14:paraId="3692F9E5" w14:textId="27041ABD" w:rsidR="00E70901" w:rsidRPr="004334BA" w:rsidRDefault="00C10DD3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b w:val="0"/>
                <w:bCs w:val="0"/>
                <w:color w:val="808080" w:themeColor="background1" w:themeShade="80"/>
              </w:rPr>
            </w:pPr>
            <w:r w:rsidRPr="004334BA">
              <w:rPr>
                <w:rFonts w:ascii="Adobe Caslon Pro" w:hAnsi="Adobe Caslon Pro"/>
                <w:b w:val="0"/>
                <w:bCs w:val="0"/>
                <w:color w:val="808080" w:themeColor="background1" w:themeShade="80"/>
              </w:rPr>
              <w:t>Enter full name</w:t>
            </w:r>
          </w:p>
        </w:tc>
      </w:tr>
      <w:tr w:rsidR="00E70901" w14:paraId="43387269" w14:textId="77777777" w:rsidTr="002D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1C65D4BF" w14:textId="1CC10A33" w:rsidR="00E70901" w:rsidRPr="00AF46CD" w:rsidRDefault="004400B4" w:rsidP="00591903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AF46C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Business</w:t>
            </w:r>
          </w:p>
        </w:tc>
        <w:tc>
          <w:tcPr>
            <w:tcW w:w="4680" w:type="dxa"/>
          </w:tcPr>
          <w:p w14:paraId="099F66D3" w14:textId="482B27A9" w:rsidR="00E70901" w:rsidRPr="00EF28F6" w:rsidRDefault="00C10DD3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business name </w:t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business name"/>
                  </w:textInput>
                </w:ffData>
              </w:fldChar>
            </w:r>
            <w:bookmarkStart w:id="0" w:name="Text2"/>
            <w:r w:rsidR="0020201F">
              <w:rPr>
                <w:rFonts w:ascii="Adobe Caslon Pro" w:hAnsi="Adobe Caslon Pro"/>
                <w:color w:val="808080" w:themeColor="background1" w:themeShade="80"/>
              </w:rPr>
              <w:instrText xml:space="preserve"> FORMTEXT </w:instrText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separate"/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end"/>
            </w:r>
            <w:bookmarkEnd w:id="0"/>
          </w:p>
        </w:tc>
      </w:tr>
      <w:tr w:rsidR="00E70901" w14:paraId="1D5055B9" w14:textId="77777777" w:rsidTr="002D0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78A041A" w14:textId="78350DF9" w:rsidR="00E70901" w:rsidRPr="00AF46CD" w:rsidRDefault="004400B4" w:rsidP="00591903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AF46C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Email address</w:t>
            </w:r>
          </w:p>
        </w:tc>
        <w:tc>
          <w:tcPr>
            <w:tcW w:w="4680" w:type="dxa"/>
          </w:tcPr>
          <w:p w14:paraId="34CC511B" w14:textId="5C4EF03A" w:rsidR="00E70901" w:rsidRPr="00EF28F6" w:rsidRDefault="00C10DD3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email address</w:t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Enter email address"/>
                  </w:textInput>
                </w:ffData>
              </w:fldChar>
            </w:r>
            <w:bookmarkStart w:id="1" w:name="Text3"/>
            <w:r w:rsidR="0020201F">
              <w:rPr>
                <w:rFonts w:ascii="Adobe Caslon Pro" w:hAnsi="Adobe Caslon Pro"/>
                <w:color w:val="808080" w:themeColor="background1" w:themeShade="80"/>
              </w:rPr>
              <w:instrText xml:space="preserve"> FORMTEXT </w:instrText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separate"/>
            </w:r>
            <w:r w:rsidR="0020201F">
              <w:rPr>
                <w:rFonts w:ascii="Adobe Caslon Pro" w:hAnsi="Adobe Caslon Pro"/>
                <w:color w:val="808080" w:themeColor="background1" w:themeShade="80"/>
              </w:rPr>
              <w:fldChar w:fldCharType="end"/>
            </w:r>
            <w:bookmarkEnd w:id="1"/>
          </w:p>
        </w:tc>
      </w:tr>
      <w:tr w:rsidR="00E70901" w14:paraId="175B6129" w14:textId="77777777" w:rsidTr="002D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DF556AD" w14:textId="5FF4903F" w:rsidR="00E70901" w:rsidRPr="00AF46CD" w:rsidRDefault="004400B4" w:rsidP="00591903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AF46C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 xml:space="preserve">Phone </w:t>
            </w:r>
            <w:r w:rsidR="00176F9D"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n</w:t>
            </w:r>
            <w:r w:rsidRPr="00AF46C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umber</w:t>
            </w:r>
          </w:p>
        </w:tc>
        <w:tc>
          <w:tcPr>
            <w:tcW w:w="4680" w:type="dxa"/>
          </w:tcPr>
          <w:p w14:paraId="380AF4BA" w14:textId="3F6CBA3D" w:rsidR="00E70901" w:rsidRPr="00EF28F6" w:rsidRDefault="00C10DD3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phone number</w:t>
            </w:r>
          </w:p>
        </w:tc>
      </w:tr>
      <w:tr w:rsidR="00E70901" w14:paraId="3A62C0CA" w14:textId="77777777" w:rsidTr="002D0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7AB105A" w14:textId="5B204587" w:rsidR="00E70901" w:rsidRPr="00AF46CD" w:rsidRDefault="004400B4" w:rsidP="00591903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AF46C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Country</w:t>
            </w:r>
          </w:p>
        </w:tc>
        <w:tc>
          <w:tcPr>
            <w:tcW w:w="4680" w:type="dxa"/>
          </w:tcPr>
          <w:p w14:paraId="689F17D9" w14:textId="1A7BC552" w:rsidR="00E70901" w:rsidRPr="00EF28F6" w:rsidRDefault="00C10DD3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country</w:t>
            </w:r>
          </w:p>
        </w:tc>
      </w:tr>
    </w:tbl>
    <w:p w14:paraId="45BC4953" w14:textId="22CCEA1D" w:rsidR="00E70901" w:rsidRPr="00AF46CD" w:rsidRDefault="00AF46CD">
      <w:pPr>
        <w:pStyle w:val="Heading1"/>
        <w:rPr>
          <w:color w:val="000000" w:themeColor="text1"/>
        </w:rPr>
      </w:pPr>
      <w:r w:rsidRPr="00AF46CD">
        <w:rPr>
          <w:color w:val="000000" w:themeColor="text1"/>
        </w:rPr>
        <w:t>SPECIFICATIONS</w:t>
      </w:r>
    </w:p>
    <w:tbl>
      <w:tblPr>
        <w:tblStyle w:val="ListTable6Colorful-Accent1"/>
        <w:tblW w:w="5000" w:type="pct"/>
        <w:tblLayout w:type="fixed"/>
        <w:tblLook w:val="04A0" w:firstRow="1" w:lastRow="0" w:firstColumn="1" w:lastColumn="0" w:noHBand="0" w:noVBand="1"/>
        <w:tblDescription w:val="Business information table"/>
      </w:tblPr>
      <w:tblGrid>
        <w:gridCol w:w="4678"/>
        <w:gridCol w:w="4682"/>
      </w:tblGrid>
      <w:tr w:rsidR="00633A8B" w14:paraId="504FEAE3" w14:textId="77777777" w:rsidTr="00AF4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BF591E4" w14:textId="77777777" w:rsidR="00633A8B" w:rsidRPr="000F077D" w:rsidRDefault="00633A8B" w:rsidP="00633A8B">
            <w:pP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Product type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Pressure reducing regulator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,</w:t>
            </w:r>
          </w:p>
          <w:p w14:paraId="6355D98E" w14:textId="36EA87DC" w:rsidR="00633A8B" w:rsidRPr="004E7DDE" w:rsidRDefault="00633A8B" w:rsidP="00633A8B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back pressure regulator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, 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demand flow regulator, valve, manifold, adapter etc.)</w:t>
            </w:r>
          </w:p>
        </w:tc>
        <w:tc>
          <w:tcPr>
            <w:tcW w:w="4682" w:type="dxa"/>
          </w:tcPr>
          <w:p w14:paraId="6F8805B5" w14:textId="103BE4EE" w:rsidR="00BA15ED" w:rsidRPr="004334BA" w:rsidRDefault="00C10DD3" w:rsidP="00633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b w:val="0"/>
                <w:bCs w:val="0"/>
                <w:color w:val="808080" w:themeColor="background1" w:themeShade="80"/>
              </w:rPr>
            </w:pPr>
            <w:r w:rsidRPr="004334BA">
              <w:rPr>
                <w:rFonts w:ascii="Adobe Caslon Pro" w:hAnsi="Adobe Caslon Pro"/>
                <w:b w:val="0"/>
                <w:bCs w:val="0"/>
                <w:color w:val="808080" w:themeColor="background1" w:themeShade="80"/>
              </w:rPr>
              <w:t>Enter product type</w:t>
            </w:r>
          </w:p>
        </w:tc>
      </w:tr>
      <w:tr w:rsidR="000172E8" w14:paraId="588F44EF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E2C3FC9" w14:textId="1B9AE675" w:rsidR="000172E8" w:rsidRPr="00BA15ED" w:rsidRDefault="000172E8" w:rsidP="000172E8">
            <w:pPr>
              <w:rPr>
                <w:rFonts w:ascii="Futura Medium" w:hAnsi="Futura Medium" w:cs="Futura Medium"/>
                <w:color w:val="000000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/>
              </w:rPr>
              <w:t>Quantity</w:t>
            </w:r>
          </w:p>
        </w:tc>
        <w:tc>
          <w:tcPr>
            <w:tcW w:w="4682" w:type="dxa"/>
          </w:tcPr>
          <w:p w14:paraId="4297E73F" w14:textId="0C4AE2DD" w:rsidR="000172E8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quantity</w:t>
            </w:r>
          </w:p>
        </w:tc>
      </w:tr>
      <w:tr w:rsidR="000172E8" w14:paraId="406AD945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CF14F84" w14:textId="21AC6AA0" w:rsidR="000172E8" w:rsidRPr="00840659" w:rsidRDefault="000172E8" w:rsidP="000172E8">
            <w:pPr>
              <w:rPr>
                <w:rFonts w:ascii="Futura Medium" w:hAnsi="Futura Medium" w:cs="Futura Medium"/>
                <w:b w:val="0"/>
                <w:bCs w:val="0"/>
              </w:rPr>
            </w:pPr>
            <w:r w:rsidRPr="00BA15ED">
              <w:rPr>
                <w:rFonts w:ascii="Futura Medium" w:hAnsi="Futura Medium" w:cs="Futura Medium" w:hint="cs"/>
                <w:b w:val="0"/>
                <w:bCs w:val="0"/>
                <w:color w:val="000000"/>
              </w:rPr>
              <w:t>Process media</w:t>
            </w:r>
          </w:p>
        </w:tc>
        <w:tc>
          <w:tcPr>
            <w:tcW w:w="4682" w:type="dxa"/>
          </w:tcPr>
          <w:p w14:paraId="10845984" w14:textId="33949EA9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details for gas or liquid used in process</w:t>
            </w:r>
          </w:p>
        </w:tc>
      </w:tr>
      <w:tr w:rsidR="000172E8" w14:paraId="46BBCB32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8300AF6" w14:textId="68CF1FA1" w:rsidR="000172E8" w:rsidRPr="00BA15ED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Max inlet pressure</w:t>
            </w:r>
            <w:r w:rsidRPr="001A19E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4682" w:type="dxa"/>
          </w:tcPr>
          <w:p w14:paraId="06214E0C" w14:textId="760B66A7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max inlet pressure</w:t>
            </w:r>
          </w:p>
        </w:tc>
      </w:tr>
      <w:tr w:rsidR="000172E8" w14:paraId="4352CBBE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4F2E34E" w14:textId="32E0BF6E" w:rsidR="000172E8" w:rsidRPr="001A19ED" w:rsidRDefault="000172E8" w:rsidP="000172E8">
            <w:pPr>
              <w:rPr>
                <w:rFonts w:ascii="Futura Medium" w:hAnsi="Futura Medium" w:cs="Futura Medium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Static outlet pressure target or adjustable range </w:t>
            </w:r>
            <w:r w:rsidRPr="00413A72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(Pressure reducing regulators only)</w:t>
            </w:r>
          </w:p>
        </w:tc>
        <w:tc>
          <w:tcPr>
            <w:tcW w:w="4682" w:type="dxa"/>
          </w:tcPr>
          <w:p w14:paraId="1506DCD6" w14:textId="54EF68E5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target outlet pressure or adjustable range when process is </w:t>
            </w:r>
            <w:proofErr w:type="gramStart"/>
            <w:r>
              <w:rPr>
                <w:rFonts w:ascii="Adobe Caslon Pro" w:hAnsi="Adobe Caslon Pro"/>
                <w:color w:val="808080" w:themeColor="background1" w:themeShade="80"/>
              </w:rPr>
              <w:t>dead-ended</w:t>
            </w:r>
            <w:proofErr w:type="gramEnd"/>
            <w:r>
              <w:rPr>
                <w:rFonts w:ascii="Adobe Caslon Pro" w:hAnsi="Adobe Caslon Pro"/>
                <w:color w:val="808080" w:themeColor="background1" w:themeShade="80"/>
              </w:rPr>
              <w:t>.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2AF54377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7A008EB" w14:textId="4CF37C2C" w:rsidR="000172E8" w:rsidRPr="00BA15ED" w:rsidRDefault="000172E8" w:rsidP="000172E8">
            <w:pPr>
              <w:rPr>
                <w:rFonts w:ascii="Futura Medium" w:hAnsi="Futura Medium" w:cs="Futura Medium"/>
                <w:b w:val="0"/>
                <w:bCs w:val="0"/>
              </w:rPr>
            </w:pPr>
            <w:r w:rsidRPr="00BA15ED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 xml:space="preserve">Dynamic outlet pressure target or adjustable range </w:t>
            </w:r>
            <w:r w:rsidRPr="00BA15E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(Pressure reducing regulators only)</w:t>
            </w:r>
          </w:p>
        </w:tc>
        <w:tc>
          <w:tcPr>
            <w:tcW w:w="4682" w:type="dxa"/>
          </w:tcPr>
          <w:p w14:paraId="518308CB" w14:textId="1447C213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target outlet pressure or adjustable range when process is flowing at a specified flow rate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70179B32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8796DBE" w14:textId="53B42966" w:rsidR="000172E8" w:rsidRPr="00413A72" w:rsidRDefault="000172E8" w:rsidP="000172E8">
            <w:pP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</w:pPr>
            <w:r w:rsidRPr="00413A72"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Control pressure </w:t>
            </w:r>
            <w:r w:rsidRPr="00413A72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(back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</w:t>
            </w:r>
            <w:r w:rsidRPr="00413A72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pressure regulator or</w:t>
            </w:r>
          </w:p>
          <w:p w14:paraId="2CC69C40" w14:textId="6B2761D4" w:rsidR="000172E8" w:rsidRPr="00840659" w:rsidRDefault="000172E8" w:rsidP="000172E8">
            <w:pP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</w:pPr>
            <w:r w:rsidRPr="00413A72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relief valve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only</w:t>
            </w:r>
            <w:r w:rsidRPr="00413A72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)</w:t>
            </w:r>
          </w:p>
        </w:tc>
        <w:tc>
          <w:tcPr>
            <w:tcW w:w="4682" w:type="dxa"/>
          </w:tcPr>
          <w:p w14:paraId="5A650257" w14:textId="664AE42E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target pressure crack point or adjustable range</w:t>
            </w:r>
            <w:r w:rsidRPr="00EF28F6">
              <w:rPr>
                <w:color w:val="808080" w:themeColor="background1" w:themeShade="80"/>
              </w:rPr>
              <w:t xml:space="preserve"> </w:t>
            </w:r>
          </w:p>
        </w:tc>
      </w:tr>
      <w:tr w:rsidR="000172E8" w14:paraId="01ED597A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A5F153C" w14:textId="326DA59F" w:rsidR="000172E8" w:rsidRPr="004E7DDE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Flow </w:t>
            </w:r>
            <w:r w:rsidRPr="00633A8B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(flow rate, Cv, line size, etc.)</w:t>
            </w:r>
          </w:p>
        </w:tc>
        <w:tc>
          <w:tcPr>
            <w:tcW w:w="4682" w:type="dxa"/>
          </w:tcPr>
          <w:p w14:paraId="0CBE7724" w14:textId="5AA019ED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all available flow information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53ADA463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98E560B" w14:textId="05026F9E" w:rsidR="000172E8" w:rsidRPr="004E7DDE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Temperature range</w:t>
            </w:r>
          </w:p>
        </w:tc>
        <w:tc>
          <w:tcPr>
            <w:tcW w:w="4682" w:type="dxa"/>
          </w:tcPr>
          <w:p w14:paraId="3487AABB" w14:textId="53C2DAF4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expected media and environment temperatures</w:t>
            </w:r>
          </w:p>
        </w:tc>
      </w:tr>
      <w:tr w:rsidR="000172E8" w14:paraId="6DF2DED6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7883A1A" w14:textId="041E61CC" w:rsidR="000172E8" w:rsidRPr="000F077D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Desired materials of construction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body, bonnet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,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wetted components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,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seat, seals, finishing processes, other)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4682" w:type="dxa"/>
          </w:tcPr>
          <w:p w14:paraId="5029C838" w14:textId="04D7D788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desired materials of construction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6946BEA5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95BB76C" w14:textId="03845FBC" w:rsidR="000172E8" w:rsidRPr="004E7DDE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Port configuration, size, and type</w:t>
            </w:r>
          </w:p>
        </w:tc>
        <w:tc>
          <w:tcPr>
            <w:tcW w:w="4682" w:type="dxa"/>
          </w:tcPr>
          <w:p w14:paraId="6E98717D" w14:textId="087569F9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porting configuration, size, and type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0C97F77C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A0CB20E" w14:textId="77777777" w:rsidR="000172E8" w:rsidRPr="001A196A" w:rsidRDefault="000172E8" w:rsidP="000172E8">
            <w:pP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Desired loading/adjusting method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(hand loaded,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dome loaded, spring loaded / hand knob, dome loaded 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w/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bias spring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, electronic etc.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)</w:t>
            </w: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4682" w:type="dxa"/>
          </w:tcPr>
          <w:p w14:paraId="3417B56D" w14:textId="37E29FF8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desired loading / adjusting method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0172E8" w14:paraId="1262C55B" w14:textId="77777777" w:rsidTr="00AF4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F2BBEF9" w14:textId="58D0839C" w:rsidR="000172E8" w:rsidRPr="006F7009" w:rsidRDefault="000172E8" w:rsidP="000172E8">
            <w:pPr>
              <w:rPr>
                <w:rFonts w:ascii="Futura Std Light" w:hAnsi="Futura Std Light" w:cs="Futura Medium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lastRenderedPageBreak/>
              <w:t xml:space="preserve">Venting </w:t>
            </w:r>
            <w:r w:rsidRPr="000F077D"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non-venting, captured venting, self-venting. Pressure reducing regulators only)</w:t>
            </w:r>
          </w:p>
        </w:tc>
        <w:tc>
          <w:tcPr>
            <w:tcW w:w="4682" w:type="dxa"/>
          </w:tcPr>
          <w:p w14:paraId="0C4A1DB8" w14:textId="0CF0B813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venting </w:t>
            </w:r>
          </w:p>
        </w:tc>
      </w:tr>
      <w:tr w:rsidR="000172E8" w14:paraId="5BF82938" w14:textId="77777777" w:rsidTr="00AF4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A733765" w14:textId="15AB5E1C" w:rsidR="000172E8" w:rsidRPr="00CA34CB" w:rsidRDefault="000172E8" w:rsidP="000172E8">
            <w:pPr>
              <w:rPr>
                <w:rFonts w:ascii="Futura Medium" w:hAnsi="Futura Medium" w:cs="Futura Medium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Mounting options 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(Panel mounting nuts and threaded bonnet, mounting bracket, manifold, surface mount)</w:t>
            </w:r>
          </w:p>
        </w:tc>
        <w:tc>
          <w:tcPr>
            <w:tcW w:w="4682" w:type="dxa"/>
          </w:tcPr>
          <w:p w14:paraId="31210CE3" w14:textId="4C506F5E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optional mounting options </w:t>
            </w:r>
          </w:p>
        </w:tc>
      </w:tr>
      <w:tr w:rsidR="000172E8" w:rsidRPr="004E7DDE" w14:paraId="44B67546" w14:textId="77777777" w:rsidTr="00CA34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7E042D1" w14:textId="54501F3E" w:rsidR="000172E8" w:rsidRPr="004E7DDE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Optional accessories 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>(Gauges, shut off valve, integrated shut off valve or relief valve, purge block, excess flow valve, other)</w:t>
            </w:r>
          </w:p>
        </w:tc>
        <w:tc>
          <w:tcPr>
            <w:tcW w:w="4682" w:type="dxa"/>
          </w:tcPr>
          <w:p w14:paraId="01701A88" w14:textId="19E88B32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optional accessories </w:t>
            </w:r>
          </w:p>
        </w:tc>
      </w:tr>
      <w:tr w:rsidR="000172E8" w:rsidRPr="004E7DDE" w14:paraId="7B1F9AC2" w14:textId="77777777" w:rsidTr="00CA3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51BC629" w14:textId="6D07DB69" w:rsidR="000172E8" w:rsidRPr="00CA34CB" w:rsidRDefault="000172E8" w:rsidP="000172E8">
            <w:pPr>
              <w:rPr>
                <w:rFonts w:ascii="Futura Medium" w:hAnsi="Futura Medium" w:cs="Futura Medium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Other important characteristics </w:t>
            </w:r>
          </w:p>
        </w:tc>
        <w:tc>
          <w:tcPr>
            <w:tcW w:w="4682" w:type="dxa"/>
          </w:tcPr>
          <w:p w14:paraId="158DC733" w14:textId="00D69CA8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other important characteristics </w:t>
            </w:r>
          </w:p>
        </w:tc>
      </w:tr>
      <w:tr w:rsidR="000172E8" w:rsidRPr="004E7DDE" w14:paraId="00F2AD41" w14:textId="77777777" w:rsidTr="00CA34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D9BD692" w14:textId="6FD00EB1" w:rsidR="000172E8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Series name </w:t>
            </w:r>
            <w:r>
              <w:rPr>
                <w:rFonts w:ascii="Futura Std Light" w:hAnsi="Futura Std Light" w:cs="Futura Medium"/>
                <w:b w:val="0"/>
                <w:bCs w:val="0"/>
                <w:color w:val="000000" w:themeColor="text1"/>
              </w:rPr>
              <w:t xml:space="preserve">(If known) </w:t>
            </w:r>
            <w:r w:rsidRPr="000172E8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or a competitor model</w:t>
            </w:r>
            <w:r w:rsidR="001F2BBD"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 / </w:t>
            </w:r>
            <w:r w:rsidRPr="000172E8">
              <w:rPr>
                <w:rFonts w:ascii="Futura Medium" w:hAnsi="Futura Medium" w:cs="Futura Medium" w:hint="cs"/>
                <w:b w:val="0"/>
                <w:bCs w:val="0"/>
                <w:color w:val="000000" w:themeColor="text1"/>
              </w:rPr>
              <w:t>part number to replace</w:t>
            </w:r>
          </w:p>
        </w:tc>
        <w:tc>
          <w:tcPr>
            <w:tcW w:w="4682" w:type="dxa"/>
          </w:tcPr>
          <w:p w14:paraId="2E835F7B" w14:textId="24B21140" w:rsidR="000172E8" w:rsidRPr="00EF28F6" w:rsidRDefault="000172E8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series name</w:t>
            </w:r>
            <w:r w:rsidRPr="00EF28F6">
              <w:rPr>
                <w:rFonts w:ascii="Adobe Caslon Pro" w:hAnsi="Adobe Caslon Pro"/>
                <w:color w:val="808080" w:themeColor="background1" w:themeShade="80"/>
              </w:rPr>
              <w:t xml:space="preserve"> </w:t>
            </w:r>
          </w:p>
        </w:tc>
      </w:tr>
      <w:tr w:rsidR="00C70A7C" w:rsidRPr="004E7DDE" w14:paraId="46D6EDA1" w14:textId="77777777" w:rsidTr="00CA3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7CE377C" w14:textId="6E7D3754" w:rsidR="00C70A7C" w:rsidRPr="00C70A7C" w:rsidRDefault="00C70A7C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C70A7C"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Cleaning Requirements</w:t>
            </w:r>
          </w:p>
        </w:tc>
        <w:tc>
          <w:tcPr>
            <w:tcW w:w="4682" w:type="dxa"/>
          </w:tcPr>
          <w:p w14:paraId="4D335F2C" w14:textId="3B9D138D" w:rsidR="00C70A7C" w:rsidRDefault="00C70A7C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special cleaning requirements</w:t>
            </w:r>
          </w:p>
        </w:tc>
      </w:tr>
      <w:tr w:rsidR="00C70A7C" w:rsidRPr="004E7DDE" w14:paraId="0DDC61BD" w14:textId="77777777" w:rsidTr="00CA34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1ABF8E" w14:textId="10F4293D" w:rsidR="00C70A7C" w:rsidRPr="00C70A7C" w:rsidRDefault="00C70A7C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 w:rsidRPr="00C70A7C"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>Certificates and Standards</w:t>
            </w:r>
          </w:p>
        </w:tc>
        <w:tc>
          <w:tcPr>
            <w:tcW w:w="4682" w:type="dxa"/>
          </w:tcPr>
          <w:p w14:paraId="773380AD" w14:textId="5E50B2DD" w:rsidR="00C70A7C" w:rsidRDefault="00C70A7C" w:rsidP="00017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>Enter desired certificates or standards</w:t>
            </w:r>
          </w:p>
        </w:tc>
      </w:tr>
      <w:tr w:rsidR="000172E8" w:rsidRPr="004E7DDE" w14:paraId="21360117" w14:textId="77777777" w:rsidTr="00CA3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12D25D1" w14:textId="029C3E40" w:rsidR="000172E8" w:rsidRDefault="000172E8" w:rsidP="000172E8">
            <w:pP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</w:pPr>
            <w:r>
              <w:rPr>
                <w:rFonts w:ascii="Futura Medium" w:hAnsi="Futura Medium" w:cs="Futura Medium"/>
                <w:b w:val="0"/>
                <w:bCs w:val="0"/>
                <w:color w:val="000000" w:themeColor="text1"/>
              </w:rPr>
              <w:t xml:space="preserve">Notes </w:t>
            </w:r>
          </w:p>
        </w:tc>
        <w:tc>
          <w:tcPr>
            <w:tcW w:w="4682" w:type="dxa"/>
          </w:tcPr>
          <w:p w14:paraId="7C1087C8" w14:textId="04045BF0" w:rsidR="000172E8" w:rsidRPr="00EF28F6" w:rsidRDefault="000172E8" w:rsidP="00017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Caslon Pro" w:hAnsi="Adobe Caslon Pro"/>
                <w:color w:val="808080" w:themeColor="background1" w:themeShade="80"/>
              </w:rPr>
            </w:pPr>
            <w:r>
              <w:rPr>
                <w:rFonts w:ascii="Adobe Caslon Pro" w:hAnsi="Adobe Caslon Pro"/>
                <w:color w:val="808080" w:themeColor="background1" w:themeShade="80"/>
              </w:rPr>
              <w:t xml:space="preserve">Enter notes </w:t>
            </w:r>
          </w:p>
        </w:tc>
      </w:tr>
    </w:tbl>
    <w:p w14:paraId="1C5781FF" w14:textId="77777777" w:rsidR="00475B09" w:rsidRDefault="00475B09" w:rsidP="00AF46CD">
      <w:pPr>
        <w:pStyle w:val="Heading1"/>
        <w:keepNext/>
        <w:keepLines/>
        <w:tabs>
          <w:tab w:val="left" w:pos="720"/>
          <w:tab w:val="left" w:pos="3735"/>
          <w:tab w:val="left" w:pos="5605"/>
          <w:tab w:val="left" w:pos="7485"/>
        </w:tabs>
      </w:pPr>
    </w:p>
    <w:sectPr w:rsidR="00475B0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EAB78B" w14:textId="77777777" w:rsidR="007A11C2" w:rsidRDefault="007A11C2">
      <w:pPr>
        <w:spacing w:before="0" w:after="0"/>
      </w:pPr>
      <w:r>
        <w:separator/>
      </w:r>
    </w:p>
    <w:p w14:paraId="38902836" w14:textId="77777777" w:rsidR="007A11C2" w:rsidRDefault="007A11C2"/>
  </w:endnote>
  <w:endnote w:type="continuationSeparator" w:id="0">
    <w:p w14:paraId="3C934B0A" w14:textId="77777777" w:rsidR="007A11C2" w:rsidRDefault="007A11C2">
      <w:pPr>
        <w:spacing w:before="0" w:after="0"/>
      </w:pPr>
      <w:r>
        <w:continuationSeparator/>
      </w:r>
    </w:p>
    <w:p w14:paraId="79B2873C" w14:textId="77777777" w:rsidR="007A11C2" w:rsidRDefault="007A11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dobe Caslon Pro"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E852F5" w14:textId="6E20645F" w:rsidR="00E70901" w:rsidRDefault="001779D5" w:rsidP="001779D5">
    <w:r>
      <w:rPr>
        <w:noProof/>
      </w:rPr>
      <w:drawing>
        <wp:inline distT="0" distB="0" distL="0" distR="0" wp14:anchorId="6BB77D75" wp14:editId="36DC29CB">
          <wp:extent cx="5943600" cy="932180"/>
          <wp:effectExtent l="0" t="0" r="0" b="0"/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32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E93708" w14:textId="32C8519F" w:rsidR="00E70901" w:rsidRPr="004E7DDE" w:rsidRDefault="004E7DDE" w:rsidP="004E7DDE">
    <w:r>
      <w:rPr>
        <w:noProof/>
      </w:rPr>
      <w:drawing>
        <wp:inline distT="0" distB="0" distL="0" distR="0" wp14:anchorId="49F0131C" wp14:editId="013488DE">
          <wp:extent cx="5943600" cy="932180"/>
          <wp:effectExtent l="0" t="0" r="508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32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9DB190" w14:textId="77777777" w:rsidR="007A11C2" w:rsidRDefault="007A11C2">
      <w:pPr>
        <w:spacing w:before="0" w:after="0"/>
      </w:pPr>
      <w:r>
        <w:separator/>
      </w:r>
    </w:p>
    <w:p w14:paraId="54B1ECC1" w14:textId="77777777" w:rsidR="007A11C2" w:rsidRDefault="007A11C2"/>
  </w:footnote>
  <w:footnote w:type="continuationSeparator" w:id="0">
    <w:p w14:paraId="1BBDFCFD" w14:textId="77777777" w:rsidR="007A11C2" w:rsidRDefault="007A11C2">
      <w:pPr>
        <w:spacing w:before="0" w:after="0"/>
      </w:pPr>
      <w:r>
        <w:continuationSeparator/>
      </w:r>
    </w:p>
    <w:p w14:paraId="629F2B7B" w14:textId="77777777" w:rsidR="007A11C2" w:rsidRDefault="007A11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4FA09C" w14:textId="43BABEAA" w:rsidR="00E70901" w:rsidRPr="005C237A" w:rsidRDefault="00000000" w:rsidP="005C237A">
    <w:pPr>
      <w:pStyle w:val="Header"/>
    </w:pPr>
    <w:sdt>
      <w:sdtPr>
        <w:alias w:val="Enter title:"/>
        <w:tag w:val="Enter title:"/>
        <w:id w:val="1893379479"/>
        <w:placeholder>
          <w:docPart w:val="03C466F360C3C9409B6CEAD0EF340DCF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Content>
        <w:r w:rsidR="001B6899">
          <w:t>QUOTE REQUEST / NEW PRODUCT SELECTION FORM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861464">
    <w:abstractNumId w:val="9"/>
  </w:num>
  <w:num w:numId="2" w16cid:durableId="1569652777">
    <w:abstractNumId w:val="7"/>
  </w:num>
  <w:num w:numId="3" w16cid:durableId="176044309">
    <w:abstractNumId w:val="6"/>
  </w:num>
  <w:num w:numId="4" w16cid:durableId="993073151">
    <w:abstractNumId w:val="5"/>
  </w:num>
  <w:num w:numId="5" w16cid:durableId="1315061123">
    <w:abstractNumId w:val="4"/>
  </w:num>
  <w:num w:numId="6" w16cid:durableId="760222994">
    <w:abstractNumId w:val="8"/>
  </w:num>
  <w:num w:numId="7" w16cid:durableId="2059668677">
    <w:abstractNumId w:val="3"/>
  </w:num>
  <w:num w:numId="8" w16cid:durableId="448476539">
    <w:abstractNumId w:val="2"/>
  </w:num>
  <w:num w:numId="9" w16cid:durableId="815297738">
    <w:abstractNumId w:val="1"/>
  </w:num>
  <w:num w:numId="10" w16cid:durableId="13630189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11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B4"/>
    <w:rsid w:val="000172E8"/>
    <w:rsid w:val="000472AC"/>
    <w:rsid w:val="00055DD2"/>
    <w:rsid w:val="00056423"/>
    <w:rsid w:val="000872FD"/>
    <w:rsid w:val="000B59A4"/>
    <w:rsid w:val="000C6A19"/>
    <w:rsid w:val="000E3000"/>
    <w:rsid w:val="000F077D"/>
    <w:rsid w:val="001062B9"/>
    <w:rsid w:val="001123E1"/>
    <w:rsid w:val="00115442"/>
    <w:rsid w:val="00176F9D"/>
    <w:rsid w:val="001779D5"/>
    <w:rsid w:val="0018162F"/>
    <w:rsid w:val="001863DB"/>
    <w:rsid w:val="00195FFA"/>
    <w:rsid w:val="001A196A"/>
    <w:rsid w:val="001A19ED"/>
    <w:rsid w:val="001B07A7"/>
    <w:rsid w:val="001B6899"/>
    <w:rsid w:val="001C1F42"/>
    <w:rsid w:val="001F2BBD"/>
    <w:rsid w:val="001F4928"/>
    <w:rsid w:val="0020201F"/>
    <w:rsid w:val="00213864"/>
    <w:rsid w:val="002154D1"/>
    <w:rsid w:val="002330B4"/>
    <w:rsid w:val="00237F67"/>
    <w:rsid w:val="002C23DE"/>
    <w:rsid w:val="002D0658"/>
    <w:rsid w:val="002F2237"/>
    <w:rsid w:val="00302E31"/>
    <w:rsid w:val="0030584F"/>
    <w:rsid w:val="00307FFA"/>
    <w:rsid w:val="00346FA2"/>
    <w:rsid w:val="00351851"/>
    <w:rsid w:val="00394454"/>
    <w:rsid w:val="003B43F5"/>
    <w:rsid w:val="003B6D80"/>
    <w:rsid w:val="003C3694"/>
    <w:rsid w:val="003E1700"/>
    <w:rsid w:val="003E6372"/>
    <w:rsid w:val="004103C9"/>
    <w:rsid w:val="00413A72"/>
    <w:rsid w:val="0042176A"/>
    <w:rsid w:val="004334BA"/>
    <w:rsid w:val="00433C17"/>
    <w:rsid w:val="004400B4"/>
    <w:rsid w:val="0044495A"/>
    <w:rsid w:val="00475B09"/>
    <w:rsid w:val="004A5EC2"/>
    <w:rsid w:val="004E0A62"/>
    <w:rsid w:val="004E6C6D"/>
    <w:rsid w:val="004E7DDE"/>
    <w:rsid w:val="004F3295"/>
    <w:rsid w:val="004F5374"/>
    <w:rsid w:val="00546046"/>
    <w:rsid w:val="00556980"/>
    <w:rsid w:val="00563A37"/>
    <w:rsid w:val="005821CA"/>
    <w:rsid w:val="00591903"/>
    <w:rsid w:val="005A2B4F"/>
    <w:rsid w:val="005C237A"/>
    <w:rsid w:val="005D1250"/>
    <w:rsid w:val="005E4EF0"/>
    <w:rsid w:val="00633A8B"/>
    <w:rsid w:val="006B2958"/>
    <w:rsid w:val="006F7009"/>
    <w:rsid w:val="00725D0A"/>
    <w:rsid w:val="00745A31"/>
    <w:rsid w:val="0074629B"/>
    <w:rsid w:val="007968F0"/>
    <w:rsid w:val="007A11C2"/>
    <w:rsid w:val="007B4E8C"/>
    <w:rsid w:val="007D6A79"/>
    <w:rsid w:val="007D6DB7"/>
    <w:rsid w:val="0082011E"/>
    <w:rsid w:val="008357AC"/>
    <w:rsid w:val="00840659"/>
    <w:rsid w:val="008420DB"/>
    <w:rsid w:val="00855809"/>
    <w:rsid w:val="0088013A"/>
    <w:rsid w:val="0089764A"/>
    <w:rsid w:val="008A0D8A"/>
    <w:rsid w:val="008D4069"/>
    <w:rsid w:val="008E01D7"/>
    <w:rsid w:val="0090034B"/>
    <w:rsid w:val="009210F2"/>
    <w:rsid w:val="00941262"/>
    <w:rsid w:val="00955E1D"/>
    <w:rsid w:val="009775B6"/>
    <w:rsid w:val="009A6028"/>
    <w:rsid w:val="009C01DA"/>
    <w:rsid w:val="009D07BB"/>
    <w:rsid w:val="009D2DDE"/>
    <w:rsid w:val="009D47FD"/>
    <w:rsid w:val="00A266D8"/>
    <w:rsid w:val="00A54139"/>
    <w:rsid w:val="00A740B4"/>
    <w:rsid w:val="00A81087"/>
    <w:rsid w:val="00AA382E"/>
    <w:rsid w:val="00AD099E"/>
    <w:rsid w:val="00AF46CD"/>
    <w:rsid w:val="00B24A96"/>
    <w:rsid w:val="00B34612"/>
    <w:rsid w:val="00B43E26"/>
    <w:rsid w:val="00BA15ED"/>
    <w:rsid w:val="00BA6D25"/>
    <w:rsid w:val="00BB47EA"/>
    <w:rsid w:val="00BD3253"/>
    <w:rsid w:val="00BD78EE"/>
    <w:rsid w:val="00C10DD3"/>
    <w:rsid w:val="00C47EEF"/>
    <w:rsid w:val="00C60D3C"/>
    <w:rsid w:val="00C67AA2"/>
    <w:rsid w:val="00C703F1"/>
    <w:rsid w:val="00C70A7C"/>
    <w:rsid w:val="00C83781"/>
    <w:rsid w:val="00CA34CB"/>
    <w:rsid w:val="00CA5C2C"/>
    <w:rsid w:val="00CB687B"/>
    <w:rsid w:val="00D251E5"/>
    <w:rsid w:val="00D44363"/>
    <w:rsid w:val="00D52232"/>
    <w:rsid w:val="00D85AAA"/>
    <w:rsid w:val="00DE07DA"/>
    <w:rsid w:val="00DF5B1B"/>
    <w:rsid w:val="00E07A9C"/>
    <w:rsid w:val="00E70901"/>
    <w:rsid w:val="00EA74B0"/>
    <w:rsid w:val="00EB2D6D"/>
    <w:rsid w:val="00EF28F6"/>
    <w:rsid w:val="00F12D7A"/>
    <w:rsid w:val="00F25C30"/>
    <w:rsid w:val="00FA1805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F84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253"/>
  </w:style>
  <w:style w:type="paragraph" w:styleId="Heading1">
    <w:name w:val="heading 1"/>
    <w:basedOn w:val="Normal"/>
    <w:link w:val="Heading1Char"/>
    <w:uiPriority w:val="9"/>
    <w:qFormat/>
    <w:rsid w:val="00BD78EE"/>
    <w:pPr>
      <w:spacing w:before="360" w:after="60"/>
      <w:contextualSpacing/>
      <w:outlineLvl w:val="0"/>
    </w:pPr>
    <w:rPr>
      <w:rFonts w:asciiTheme="majorHAnsi" w:hAnsiTheme="majorHAnsi"/>
      <w:b/>
      <w:bCs/>
      <w:color w:val="445C19" w:themeColor="accent2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58"/>
    <w:pPr>
      <w:keepNext/>
      <w:keepLines/>
      <w:spacing w:after="0"/>
      <w:contextualSpacing/>
      <w:outlineLvl w:val="1"/>
    </w:pPr>
    <w:rPr>
      <w:rFonts w:asciiTheme="majorHAnsi" w:eastAsiaTheme="majorEastAsia" w:hAnsiTheme="majorHAnsi" w:cstheme="majorBidi"/>
      <w:color w:val="2A4F1C" w:themeColor="accent1" w:themeShade="8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6B2958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294E1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EE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58"/>
    <w:pPr>
      <w:keepNext/>
      <w:keepLines/>
      <w:spacing w:after="0"/>
      <w:contextualSpacing/>
      <w:outlineLvl w:val="4"/>
    </w:pPr>
    <w:rPr>
      <w:rFonts w:asciiTheme="majorHAnsi" w:eastAsiaTheme="majorEastAsia" w:hAnsiTheme="majorHAnsi" w:cstheme="majorBidi"/>
      <w:color w:val="455F51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58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445C19" w:themeColor="accent2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EE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EE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EE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9D47FD"/>
  </w:style>
  <w:style w:type="paragraph" w:styleId="Footer">
    <w:name w:val="footer"/>
    <w:basedOn w:val="Normal"/>
    <w:link w:val="FooterChar"/>
    <w:uiPriority w:val="99"/>
    <w:rsid w:val="009D47FD"/>
    <w:pPr>
      <w:pBdr>
        <w:top w:val="single" w:sz="4" w:space="1" w:color="auto"/>
        <w:bottom w:val="single" w:sz="4" w:space="1" w:color="auto"/>
      </w:pBdr>
      <w:shd w:val="clear" w:color="auto" w:fill="DAEFD3" w:themeFill="accent1" w:themeFillTint="33"/>
      <w:spacing w:before="0" w:after="0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47FD"/>
    <w:rPr>
      <w:szCs w:val="20"/>
      <w:shd w:val="clear" w:color="auto" w:fill="DAEFD3" w:themeFill="accent1" w:themeFillTint="33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78EE"/>
    <w:rPr>
      <w:rFonts w:asciiTheme="majorHAnsi" w:hAnsiTheme="majorHAnsi"/>
      <w:b/>
      <w:bCs/>
      <w:color w:val="445C19" w:themeColor="accent2" w:themeShade="80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67AA2"/>
    <w:pPr>
      <w:pBdr>
        <w:bottom w:val="single" w:sz="4" w:space="1" w:color="668926" w:themeColor="accent2" w:themeShade="BF"/>
      </w:pBdr>
      <w:jc w:val="right"/>
    </w:pPr>
    <w:rPr>
      <w:rFonts w:asciiTheme="majorHAnsi" w:eastAsiaTheme="majorEastAsia" w:hAnsiTheme="majorHAnsi" w:cstheme="majorBidi"/>
      <w:b/>
      <w:bCs/>
      <w:color w:val="445C19" w:themeColor="accent2" w:themeShade="8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C67AA2"/>
    <w:rPr>
      <w:rFonts w:asciiTheme="majorHAnsi" w:eastAsiaTheme="majorEastAsia" w:hAnsiTheme="majorHAnsi" w:cstheme="majorBidi"/>
      <w:b/>
      <w:bCs/>
      <w:color w:val="445C19" w:themeColor="accent2" w:themeShade="80"/>
      <w:sz w:val="32"/>
      <w:szCs w:val="32"/>
    </w:rPr>
  </w:style>
  <w:style w:type="table" w:styleId="ListTable6Colorful-Accent1">
    <w:name w:val="List Table 6 Colorful Accent 1"/>
    <w:basedOn w:val="TableNormal"/>
    <w:uiPriority w:val="51"/>
    <w:rsid w:val="004A5EC2"/>
    <w:rPr>
      <w:color w:val="2A4F1C" w:themeColor="accent1" w:themeShade="80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82011E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0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75B09"/>
  </w:style>
  <w:style w:type="paragraph" w:styleId="BlockText">
    <w:name w:val="Block Text"/>
    <w:basedOn w:val="Normal"/>
    <w:uiPriority w:val="99"/>
    <w:semiHidden/>
    <w:unhideWhenUsed/>
    <w:rsid w:val="0082011E"/>
    <w:pPr>
      <w:pBdr>
        <w:top w:val="single" w:sz="2" w:space="10" w:color="2A4F1C" w:themeColor="accent1" w:themeShade="80"/>
        <w:left w:val="single" w:sz="2" w:space="10" w:color="2A4F1C" w:themeColor="accent1" w:themeShade="80"/>
        <w:bottom w:val="single" w:sz="2" w:space="10" w:color="2A4F1C" w:themeColor="accent1" w:themeShade="80"/>
        <w:right w:val="single" w:sz="2" w:space="10" w:color="2A4F1C" w:themeColor="accent1" w:themeShade="80"/>
      </w:pBdr>
      <w:ind w:left="1152" w:right="1152"/>
    </w:pPr>
    <w:rPr>
      <w:i/>
      <w:iCs/>
      <w:color w:val="2A4F1C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B09"/>
  </w:style>
  <w:style w:type="paragraph" w:styleId="BodyText2">
    <w:name w:val="Body Text 2"/>
    <w:basedOn w:val="Normal"/>
    <w:link w:val="BodyText2Char"/>
    <w:uiPriority w:val="99"/>
    <w:semiHidden/>
    <w:unhideWhenUsed/>
    <w:rsid w:val="0047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5B09"/>
  </w:style>
  <w:style w:type="paragraph" w:styleId="BodyText3">
    <w:name w:val="Body Text 3"/>
    <w:basedOn w:val="Normal"/>
    <w:link w:val="BodyText3Char"/>
    <w:uiPriority w:val="99"/>
    <w:semiHidden/>
    <w:unhideWhenUsed/>
    <w:rsid w:val="00475B0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5B0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5B0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5B0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5B0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5B0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5B0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5B0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5B0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5B0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B687B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B09"/>
    <w:pPr>
      <w:spacing w:before="0" w:after="200"/>
    </w:pPr>
    <w:rPr>
      <w:i/>
      <w:iCs/>
      <w:color w:val="455F51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5B09"/>
  </w:style>
  <w:style w:type="table" w:styleId="ColorfulGrid">
    <w:name w:val="Colorful Grid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75B0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B0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B0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5B09"/>
  </w:style>
  <w:style w:type="character" w:customStyle="1" w:styleId="DateChar">
    <w:name w:val="Date Char"/>
    <w:basedOn w:val="DefaultParagraphFont"/>
    <w:link w:val="Date"/>
    <w:uiPriority w:val="99"/>
    <w:semiHidden/>
    <w:rsid w:val="00475B09"/>
  </w:style>
  <w:style w:type="paragraph" w:styleId="DocumentMap">
    <w:name w:val="Document Map"/>
    <w:basedOn w:val="Normal"/>
    <w:link w:val="DocumentMap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B0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5B09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5B09"/>
  </w:style>
  <w:style w:type="character" w:styleId="Emphasis">
    <w:name w:val="Emphasis"/>
    <w:basedOn w:val="DefaultParagraphFont"/>
    <w:uiPriority w:val="20"/>
    <w:semiHidden/>
    <w:unhideWhenUsed/>
    <w:qFormat/>
    <w:rsid w:val="00475B0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5B0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5B0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5B09"/>
    <w:rPr>
      <w:color w:val="BA690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B09"/>
    <w:rPr>
      <w:szCs w:val="20"/>
    </w:rPr>
  </w:style>
  <w:style w:type="table" w:styleId="GridTable1Light">
    <w:name w:val="Grid Table 1 Light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3">
    <w:name w:val="Grid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75B09"/>
    <w:pPr>
      <w:spacing w:after="0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75B09"/>
    <w:pPr>
      <w:spacing w:after="0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75B09"/>
    <w:pPr>
      <w:spacing w:after="0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75B09"/>
    <w:pPr>
      <w:spacing w:after="0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75B09"/>
    <w:pPr>
      <w:spacing w:after="0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75B09"/>
    <w:pPr>
      <w:spacing w:after="0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75B09"/>
    <w:pPr>
      <w:spacing w:after="0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75B09"/>
    <w:pPr>
      <w:spacing w:after="0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75B09"/>
    <w:pPr>
      <w:spacing w:after="0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75B09"/>
    <w:pPr>
      <w:spacing w:after="0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75B09"/>
    <w:pPr>
      <w:spacing w:after="0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75B09"/>
    <w:pPr>
      <w:spacing w:after="0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B2958"/>
    <w:rPr>
      <w:rFonts w:asciiTheme="majorHAnsi" w:eastAsiaTheme="majorEastAsia" w:hAnsiTheme="majorHAnsi" w:cstheme="majorBidi"/>
      <w:color w:val="294E1C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EE"/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958"/>
    <w:rPr>
      <w:rFonts w:asciiTheme="majorHAnsi" w:eastAsiaTheme="majorEastAsia" w:hAnsiTheme="majorHAnsi" w:cstheme="majorBidi"/>
      <w:color w:val="455F51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58"/>
    <w:rPr>
      <w:rFonts w:asciiTheme="majorHAnsi" w:eastAsiaTheme="majorEastAsia" w:hAnsiTheme="majorHAnsi" w:cstheme="majorBidi"/>
      <w:color w:val="445C19" w:themeColor="accent2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EE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E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E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75B09"/>
  </w:style>
  <w:style w:type="paragraph" w:styleId="HTMLAddress">
    <w:name w:val="HTML Address"/>
    <w:basedOn w:val="Normal"/>
    <w:link w:val="HTMLAddressChar"/>
    <w:uiPriority w:val="99"/>
    <w:semiHidden/>
    <w:unhideWhenUsed/>
    <w:rsid w:val="00475B09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5B0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75B0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75B0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5B09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5B0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75B0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75B0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2011E"/>
    <w:rPr>
      <w:color w:val="215D66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5B0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5B0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5B0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5B0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5B0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5B0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5B0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5B0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5B09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5B0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B687B"/>
    <w:rPr>
      <w:i/>
      <w:iCs/>
      <w:color w:val="2A4F1C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B687B"/>
    <w:pPr>
      <w:pBdr>
        <w:top w:val="single" w:sz="4" w:space="10" w:color="2A4F1C" w:themeColor="accent1" w:themeShade="80"/>
        <w:bottom w:val="single" w:sz="4" w:space="10" w:color="2A4F1C" w:themeColor="accent1" w:themeShade="80"/>
      </w:pBdr>
      <w:spacing w:before="360" w:after="360"/>
      <w:jc w:val="center"/>
    </w:pPr>
    <w:rPr>
      <w:i/>
      <w:iCs/>
      <w:color w:val="2A4F1C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B687B"/>
    <w:rPr>
      <w:i/>
      <w:iCs/>
      <w:color w:val="2A4F1C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B687B"/>
    <w:rPr>
      <w:b/>
      <w:bCs/>
      <w:caps w:val="0"/>
      <w:smallCaps/>
      <w:color w:val="2A4F1C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75B0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75B09"/>
    <w:pPr>
      <w:spacing w:before="0" w:after="0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75B09"/>
    <w:pPr>
      <w:spacing w:before="0" w:after="0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75B09"/>
    <w:pPr>
      <w:spacing w:before="0" w:after="0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75B09"/>
    <w:pPr>
      <w:spacing w:before="0" w:after="0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75B09"/>
    <w:pPr>
      <w:spacing w:before="0" w:after="0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75B09"/>
    <w:pPr>
      <w:spacing w:before="0" w:after="0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75B09"/>
  </w:style>
  <w:style w:type="paragraph" w:styleId="List">
    <w:name w:val="List"/>
    <w:basedOn w:val="Normal"/>
    <w:uiPriority w:val="99"/>
    <w:semiHidden/>
    <w:unhideWhenUsed/>
    <w:rsid w:val="00475B0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75B0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75B0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75B0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75B09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75B0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5B0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5B0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5B0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5B0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5B0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5B0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5B0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5B0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5B0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75B0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5B0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75B0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5B0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5B0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475B0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2">
    <w:name w:val="List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3">
    <w:name w:val="List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75B09"/>
    <w:pPr>
      <w:spacing w:after="0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75B09"/>
    <w:pPr>
      <w:spacing w:after="0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75B09"/>
    <w:pPr>
      <w:spacing w:after="0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75B09"/>
    <w:pPr>
      <w:spacing w:after="0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75B09"/>
    <w:pPr>
      <w:spacing w:after="0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75B09"/>
    <w:pPr>
      <w:spacing w:after="0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75B09"/>
    <w:pPr>
      <w:spacing w:after="0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75B09"/>
    <w:pPr>
      <w:spacing w:after="0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75B09"/>
    <w:pPr>
      <w:spacing w:after="0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75B09"/>
    <w:pPr>
      <w:spacing w:after="0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75B09"/>
    <w:pPr>
      <w:spacing w:after="0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75B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5B0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5B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5B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475B09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475B0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5B0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5B09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5B09"/>
  </w:style>
  <w:style w:type="character" w:styleId="PageNumber">
    <w:name w:val="page number"/>
    <w:basedOn w:val="DefaultParagraphFont"/>
    <w:uiPriority w:val="99"/>
    <w:semiHidden/>
    <w:unhideWhenUsed/>
    <w:rsid w:val="00475B09"/>
  </w:style>
  <w:style w:type="table" w:styleId="PlainTable1">
    <w:name w:val="Plain Table 1"/>
    <w:basedOn w:val="TableNormal"/>
    <w:uiPriority w:val="41"/>
    <w:rsid w:val="00475B0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75B0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75B0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75B09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B0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B687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B687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5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5B09"/>
  </w:style>
  <w:style w:type="paragraph" w:styleId="Signature">
    <w:name w:val="Signature"/>
    <w:basedOn w:val="Normal"/>
    <w:link w:val="Signature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5B09"/>
  </w:style>
  <w:style w:type="character" w:styleId="Strong">
    <w:name w:val="Strong"/>
    <w:basedOn w:val="DefaultParagraphFont"/>
    <w:uiPriority w:val="22"/>
    <w:semiHidden/>
    <w:unhideWhenUsed/>
    <w:qFormat/>
    <w:rsid w:val="00475B09"/>
    <w:rPr>
      <w:b/>
      <w:bCs/>
    </w:rPr>
  </w:style>
  <w:style w:type="paragraph" w:styleId="Subtitle">
    <w:name w:val="Subtitle"/>
    <w:basedOn w:val="Normal"/>
    <w:link w:val="SubtitleChar"/>
    <w:uiPriority w:val="2"/>
    <w:qFormat/>
    <w:rsid w:val="00115442"/>
    <w:pPr>
      <w:numPr>
        <w:ilvl w:val="1"/>
      </w:numPr>
      <w:jc w:val="right"/>
    </w:pPr>
  </w:style>
  <w:style w:type="character" w:customStyle="1" w:styleId="SubtitleChar">
    <w:name w:val="Subtitle Char"/>
    <w:basedOn w:val="DefaultParagraphFont"/>
    <w:link w:val="Subtitle"/>
    <w:uiPriority w:val="2"/>
    <w:rsid w:val="00115442"/>
  </w:style>
  <w:style w:type="character" w:styleId="SubtleEmphasis">
    <w:name w:val="Subtle Emphasis"/>
    <w:basedOn w:val="DefaultParagraphFont"/>
    <w:uiPriority w:val="19"/>
    <w:semiHidden/>
    <w:unhideWhenUsed/>
    <w:qFormat/>
    <w:rsid w:val="00475B0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75B0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75B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75B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75B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75B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75B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75B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75B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75B0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75B0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75B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75B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75B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75B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75B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75B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75B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75B0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75B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75B0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75B0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75B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75B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75B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75B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7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75B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75B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75B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75B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75B0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75B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75B0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75B0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5B0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5B0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75B0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75B0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75B0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687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958"/>
    <w:rPr>
      <w:rFonts w:asciiTheme="majorHAnsi" w:eastAsiaTheme="majorEastAsia" w:hAnsiTheme="majorHAnsi" w:cstheme="majorBidi"/>
      <w:color w:val="2A4F1C" w:themeColor="accent1" w:themeShade="8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rynkemp/Library/Containers/com.microsoft.Word/Data/Library/Application%20Support/Microsoft/Office/16.0/DTS/Search/%7b6FCCC1F0-0725-E443-B01A-4A74C4424793%7dtf0399201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B86526E750AF14FA5DA4A1F5F528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F9188-BC51-1E44-A34E-AAA5CD279172}"/>
      </w:docPartPr>
      <w:docPartBody>
        <w:p w:rsidR="00E94557" w:rsidRDefault="005C243D">
          <w:pPr>
            <w:pStyle w:val="BB86526E750AF14FA5DA4A1F5F528185"/>
          </w:pPr>
          <w:r w:rsidRPr="005C237A">
            <w:t>Personal Data Form for Trip</w:t>
          </w:r>
        </w:p>
      </w:docPartBody>
    </w:docPart>
    <w:docPart>
      <w:docPartPr>
        <w:name w:val="03C466F360C3C9409B6CEAD0EF340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5358D-2330-E146-AEFD-B2ED5CE52721}"/>
      </w:docPartPr>
      <w:docPartBody>
        <w:p w:rsidR="00E94557" w:rsidRDefault="005C243D">
          <w:pPr>
            <w:pStyle w:val="03C466F360C3C9409B6CEAD0EF340DCF"/>
          </w:pPr>
          <w:r w:rsidRPr="00D52232">
            <w:t>Print and take a copy of this form with you on your trip. Also leave a copy at home with a friend or relative.</w:t>
          </w:r>
        </w:p>
      </w:docPartBody>
    </w:docPart>
    <w:docPart>
      <w:docPartPr>
        <w:name w:val="88966EFBF8176848B75415BF6A5D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5EFEF-A5B0-C846-B0FB-1ABB8D7CF989}"/>
      </w:docPartPr>
      <w:docPartBody>
        <w:p w:rsidR="00E94557" w:rsidRDefault="005C243D">
          <w:pPr>
            <w:pStyle w:val="88966EFBF8176848B75415BF6A5D403E"/>
          </w:pPr>
          <w:r w:rsidRPr="005C237A">
            <w:t>Full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dobe Caslon Pro"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F3"/>
    <w:rsid w:val="00184FE6"/>
    <w:rsid w:val="005C243D"/>
    <w:rsid w:val="005E200E"/>
    <w:rsid w:val="009729F3"/>
    <w:rsid w:val="00DA57A5"/>
    <w:rsid w:val="00E60903"/>
    <w:rsid w:val="00E94557"/>
    <w:rsid w:val="00EA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86526E750AF14FA5DA4A1F5F528185">
    <w:name w:val="BB86526E750AF14FA5DA4A1F5F528185"/>
  </w:style>
  <w:style w:type="paragraph" w:customStyle="1" w:styleId="03C466F360C3C9409B6CEAD0EF340DCF">
    <w:name w:val="03C466F360C3C9409B6CEAD0EF340DCF"/>
  </w:style>
  <w:style w:type="paragraph" w:customStyle="1" w:styleId="88966EFBF8176848B75415BF6A5D403E">
    <w:name w:val="88966EFBF8176848B75415BF6A5D4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3D956F-8057-FC40-91B4-B4BFB73E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{6FCCC1F0-0725-E443-B01A-4A74C4424793}tf03992016_win32.dotx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QUOTE REQUEST / NEW PRODUCT SELECTION FORM</cp:keywords>
  <cp:lastModifiedBy/>
  <cp:revision>1</cp:revision>
  <dcterms:created xsi:type="dcterms:W3CDTF">2022-07-22T17:41:00Z</dcterms:created>
  <dcterms:modified xsi:type="dcterms:W3CDTF">2026-08-04T18:47:00Z</dcterms:modified>
</cp:coreProperties>
</file>